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FA1A17-C2A0-4C52-8F37-83F21FED4F76}"/>
    <w:embedBold r:id="rId2" w:fontKey="{B8B8458D-70B7-46B5-A272-ED2DF57F1B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55E538E-F899-4CEB-9EDE-86C7187DB74B}"/>
    <w:embedBold r:id="rId4" w:fontKey="{0FB67370-D321-42A3-B9F7-45D758C88269}"/>
    <w:embedItalic r:id="rId5" w:fontKey="{7B87A975-80DD-4FDD-9B74-3F16BC79863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55E0791-C6BB-4FAF-9820-C1ED6381A10E}"/>
  </w:font>
  <w:font w:name="inherit">
    <w:altName w:val="Calibr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94642BB"/>
    <w:multiLevelType w:val="hybridMultilevel"/>
    <w:tmpl w:val="022498C6"/>
    <w:lvl w:ilvl="0" w:tplc="08090003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65A1B"/>
    <w:multiLevelType w:val="hybridMultilevel"/>
    <w:tmpl w:val="46709078"/>
    <w:lvl w:ilvl="0" w:tplc="BBB6CFE0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4"/>
        <w:szCs w:val="24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7"/>
  </w:num>
  <w:num w:numId="4">
    <w:abstractNumId w:val="12"/>
  </w:num>
  <w:num w:numId="5">
    <w:abstractNumId w:val="13"/>
  </w:num>
  <w:num w:numId="6">
    <w:abstractNumId w:val="21"/>
  </w:num>
  <w:num w:numId="7">
    <w:abstractNumId w:val="6"/>
  </w:num>
  <w:num w:numId="8">
    <w:abstractNumId w:val="10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4"/>
  </w:num>
  <w:num w:numId="23">
    <w:abstractNumId w:val="14"/>
  </w:num>
  <w:num w:numId="2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FBF"/>
    <w:rsid w:val="00003212"/>
    <w:rsid w:val="00052382"/>
    <w:rsid w:val="0006568A"/>
    <w:rsid w:val="00065A07"/>
    <w:rsid w:val="00076F0F"/>
    <w:rsid w:val="00084253"/>
    <w:rsid w:val="000D1F49"/>
    <w:rsid w:val="001727CA"/>
    <w:rsid w:val="00190FCA"/>
    <w:rsid w:val="001A4AAF"/>
    <w:rsid w:val="0029750A"/>
    <w:rsid w:val="002C56E6"/>
    <w:rsid w:val="002D3238"/>
    <w:rsid w:val="002F03B5"/>
    <w:rsid w:val="00361E11"/>
    <w:rsid w:val="003F0847"/>
    <w:rsid w:val="0040090B"/>
    <w:rsid w:val="0046302A"/>
    <w:rsid w:val="00487D2D"/>
    <w:rsid w:val="004A5832"/>
    <w:rsid w:val="004D5D62"/>
    <w:rsid w:val="004E5717"/>
    <w:rsid w:val="005112D0"/>
    <w:rsid w:val="0052183C"/>
    <w:rsid w:val="00576892"/>
    <w:rsid w:val="00577E06"/>
    <w:rsid w:val="005A3BF7"/>
    <w:rsid w:val="005F2035"/>
    <w:rsid w:val="005F7990"/>
    <w:rsid w:val="0063739C"/>
    <w:rsid w:val="006510EB"/>
    <w:rsid w:val="00652177"/>
    <w:rsid w:val="006C5588"/>
    <w:rsid w:val="006E46DF"/>
    <w:rsid w:val="007556F6"/>
    <w:rsid w:val="00770F25"/>
    <w:rsid w:val="007A0FDD"/>
    <w:rsid w:val="007A35A8"/>
    <w:rsid w:val="007B0A85"/>
    <w:rsid w:val="007C6A52"/>
    <w:rsid w:val="007D1B25"/>
    <w:rsid w:val="0082043E"/>
    <w:rsid w:val="00830D40"/>
    <w:rsid w:val="00851A87"/>
    <w:rsid w:val="00890688"/>
    <w:rsid w:val="00897670"/>
    <w:rsid w:val="008B0E32"/>
    <w:rsid w:val="008C19C5"/>
    <w:rsid w:val="008E203A"/>
    <w:rsid w:val="00902AD6"/>
    <w:rsid w:val="0091229C"/>
    <w:rsid w:val="00920221"/>
    <w:rsid w:val="00940E73"/>
    <w:rsid w:val="0098597D"/>
    <w:rsid w:val="009F619A"/>
    <w:rsid w:val="009F6DDE"/>
    <w:rsid w:val="00A1613A"/>
    <w:rsid w:val="00A220E6"/>
    <w:rsid w:val="00A370A8"/>
    <w:rsid w:val="00AF6BFE"/>
    <w:rsid w:val="00B44829"/>
    <w:rsid w:val="00BD4753"/>
    <w:rsid w:val="00BD5CB1"/>
    <w:rsid w:val="00BE62EE"/>
    <w:rsid w:val="00BF573D"/>
    <w:rsid w:val="00C003BA"/>
    <w:rsid w:val="00C01B1F"/>
    <w:rsid w:val="00C26236"/>
    <w:rsid w:val="00C46878"/>
    <w:rsid w:val="00C9238F"/>
    <w:rsid w:val="00C96307"/>
    <w:rsid w:val="00CB4A51"/>
    <w:rsid w:val="00CD4532"/>
    <w:rsid w:val="00CD47B0"/>
    <w:rsid w:val="00CE3054"/>
    <w:rsid w:val="00CE6104"/>
    <w:rsid w:val="00CE7918"/>
    <w:rsid w:val="00CF1FBF"/>
    <w:rsid w:val="00D16163"/>
    <w:rsid w:val="00DA3CC1"/>
    <w:rsid w:val="00DB3FAD"/>
    <w:rsid w:val="00DE2867"/>
    <w:rsid w:val="00E52A0F"/>
    <w:rsid w:val="00E61C09"/>
    <w:rsid w:val="00EB3B58"/>
    <w:rsid w:val="00EC7359"/>
    <w:rsid w:val="00ED1E95"/>
    <w:rsid w:val="00EE3054"/>
    <w:rsid w:val="00F00606"/>
    <w:rsid w:val="00F01256"/>
    <w:rsid w:val="00F150B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E3E398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7D1B25"/>
    <w:pPr>
      <w:ind w:left="720"/>
      <w:contextualSpacing/>
    </w:pPr>
  </w:style>
  <w:style w:type="paragraph" w:customStyle="1" w:styleId="norm">
    <w:name w:val="norm"/>
    <w:basedOn w:val="Normal"/>
    <w:rsid w:val="00ED1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2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1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2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8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7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usma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9479C8686F74A4591DD2BAD25F59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70BEB-9C4B-446D-990E-E5BF29ABF983}"/>
      </w:docPartPr>
      <w:docPartBody>
        <w:p w:rsidR="0085218A" w:rsidRDefault="0085218A">
          <w:pPr>
            <w:pStyle w:val="89479C8686F74A4591DD2BAD25F59EA2"/>
          </w:pPr>
          <w:r w:rsidRPr="00576892">
            <w:t>First Name</w:t>
          </w:r>
        </w:p>
      </w:docPartBody>
    </w:docPart>
    <w:docPart>
      <w:docPartPr>
        <w:name w:val="1E8361365F8440969AF6BBAC46625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92B78-774F-4204-9D36-EAE77F09B938}"/>
      </w:docPartPr>
      <w:docPartBody>
        <w:p w:rsidR="0085218A" w:rsidRDefault="0085218A">
          <w:pPr>
            <w:pStyle w:val="1E8361365F8440969AF6BBAC46625244"/>
          </w:pPr>
          <w:r w:rsidRPr="00576892">
            <w:t>Last Name</w:t>
          </w:r>
        </w:p>
      </w:docPartBody>
    </w:docPart>
    <w:docPart>
      <w:docPartPr>
        <w:name w:val="5E1E0DA56BF34CCD85FFA8739CA79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87C57-D8FA-4582-9878-4E333E0583AB}"/>
      </w:docPartPr>
      <w:docPartBody>
        <w:p w:rsidR="0085218A" w:rsidRDefault="0085218A">
          <w:pPr>
            <w:pStyle w:val="5E1E0DA56BF34CCD85FFA8739CA79B3B"/>
          </w:pPr>
          <w:r w:rsidRPr="00576892">
            <w:t>Address</w:t>
          </w:r>
        </w:p>
      </w:docPartBody>
    </w:docPart>
    <w:docPart>
      <w:docPartPr>
        <w:name w:val="FA44256DCBE34D0A9C6E09CA920C5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7A264-DCDA-4CF6-BB2B-EF7C9AB5BBAD}"/>
      </w:docPartPr>
      <w:docPartBody>
        <w:p w:rsidR="0085218A" w:rsidRDefault="0085218A">
          <w:pPr>
            <w:pStyle w:val="FA44256DCBE34D0A9C6E09CA920C527D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18A"/>
    <w:rsid w:val="002F495B"/>
    <w:rsid w:val="0085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9479C8686F74A4591DD2BAD25F59EA2">
    <w:name w:val="89479C8686F74A4591DD2BAD25F59EA2"/>
  </w:style>
  <w:style w:type="paragraph" w:customStyle="1" w:styleId="1E8361365F8440969AF6BBAC46625244">
    <w:name w:val="1E8361365F8440969AF6BBAC46625244"/>
  </w:style>
  <w:style w:type="paragraph" w:customStyle="1" w:styleId="5E1E0DA56BF34CCD85FFA8739CA79B3B">
    <w:name w:val="5E1E0DA56BF34CCD85FFA8739CA79B3B"/>
  </w:style>
  <w:style w:type="paragraph" w:customStyle="1" w:styleId="FA44256DCBE34D0A9C6E09CA920C527D">
    <w:name w:val="FA44256DCBE34D0A9C6E09CA920C527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B71F21-D6B6-4E9B-8ECC-1DC7037705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3</Pages>
  <Words>433</Words>
  <Characters>2358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2022-05-06T12:41:00Z</dcterms:created>
  <dcterms:modified xsi:type="dcterms:W3CDTF">2022-10-20T13:23:00Z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6bd9ddd1-4d20-43f6-abfa-fc3c07406f94_Enabled">
    <vt:lpwstr>true</vt:lpwstr>
  </property>
  <property fmtid="{D5CDD505-2E9C-101B-9397-08002B2CF9AE}" pid="4" name="MSIP_Label_6bd9ddd1-4d20-43f6-abfa-fc3c07406f94_SetDate">
    <vt:lpwstr>2022-09-29T11:37:21Z</vt:lpwstr>
  </property>
  <property fmtid="{D5CDD505-2E9C-101B-9397-08002B2CF9AE}" pid="5" name="MSIP_Label_6bd9ddd1-4d20-43f6-abfa-fc3c07406f94_Method">
    <vt:lpwstr>Standard</vt:lpwstr>
  </property>
  <property fmtid="{D5CDD505-2E9C-101B-9397-08002B2CF9AE}" pid="6" name="MSIP_Label_6bd9ddd1-4d20-43f6-abfa-fc3c07406f94_Name">
    <vt:lpwstr>Commission Use</vt:lpwstr>
  </property>
  <property fmtid="{D5CDD505-2E9C-101B-9397-08002B2CF9AE}" pid="7" name="MSIP_Label_6bd9ddd1-4d20-43f6-abfa-fc3c07406f94_SiteId">
    <vt:lpwstr>b24c8b06-522c-46fe-9080-70926f8dddb1</vt:lpwstr>
  </property>
  <property fmtid="{D5CDD505-2E9C-101B-9397-08002B2CF9AE}" pid="8" name="MSIP_Label_6bd9ddd1-4d20-43f6-abfa-fc3c07406f94_ActionId">
    <vt:lpwstr>14ca561d-af55-4774-8165-3a9f51856712</vt:lpwstr>
  </property>
  <property fmtid="{D5CDD505-2E9C-101B-9397-08002B2CF9AE}" pid="9" name="MSIP_Label_6bd9ddd1-4d20-43f6-abfa-fc3c07406f94_ContentBits">
    <vt:lpwstr>0</vt:lpwstr>
  </property>
</Properties>
</file>